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2107573351"/>
        <w:docPartObj>
          <w:docPartGallery w:val="Cover Pages"/>
          <w:docPartUnique/>
        </w:docPartObj>
      </w:sdtPr>
      <w:sdtContent>
        <w:p w14:paraId="2637E031" w14:textId="77777777" w:rsidR="00E520F1" w:rsidRPr="009E735D" w:rsidRDefault="000F46EF">
          <w:r w:rsidRPr="000F46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0EB16C3" wp14:editId="05D527E9">
                    <wp:simplePos x="0" y="0"/>
                    <wp:positionH relativeFrom="column">
                      <wp:posOffset>1326515</wp:posOffset>
                    </wp:positionH>
                    <wp:positionV relativeFrom="paragraph">
                      <wp:posOffset>3619533</wp:posOffset>
                    </wp:positionV>
                    <wp:extent cx="6188595" cy="5831087"/>
                    <wp:effectExtent l="0" t="0" r="0" b="0"/>
                    <wp:wrapNone/>
                    <wp:docPr id="4" name="Frihandsfigur 3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41D602F1-97D2-0B3C-7059-368F7D6E4484}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188595" cy="5831087"/>
                            </a:xfrm>
                            <a:custGeom>
                              <a:avLst/>
                              <a:gdLst>
                                <a:gd name="connsiteX0" fmla="*/ 5810491 w 5810491"/>
                                <a:gd name="connsiteY0" fmla="*/ 925975 h 5474826"/>
                                <a:gd name="connsiteX1" fmla="*/ 2176041 w 5810491"/>
                                <a:gd name="connsiteY1" fmla="*/ 0 h 5474826"/>
                                <a:gd name="connsiteX2" fmla="*/ 0 w 5810491"/>
                                <a:gd name="connsiteY2" fmla="*/ 2280213 h 5474826"/>
                                <a:gd name="connsiteX3" fmla="*/ 1145894 w 5810491"/>
                                <a:gd name="connsiteY3" fmla="*/ 5474826 h 5474826"/>
                                <a:gd name="connsiteX4" fmla="*/ 5416952 w 5810491"/>
                                <a:gd name="connsiteY4" fmla="*/ 4236334 h 5474826"/>
                                <a:gd name="connsiteX5" fmla="*/ 5810491 w 5810491"/>
                                <a:gd name="connsiteY5" fmla="*/ 925975 h 54748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810491" h="5474826">
                                  <a:moveTo>
                                    <a:pt x="5810491" y="925975"/>
                                  </a:moveTo>
                                  <a:lnTo>
                                    <a:pt x="2176041" y="0"/>
                                  </a:lnTo>
                                  <a:lnTo>
                                    <a:pt x="0" y="2280213"/>
                                  </a:lnTo>
                                  <a:lnTo>
                                    <a:pt x="1145894" y="5474826"/>
                                  </a:lnTo>
                                  <a:lnTo>
                                    <a:pt x="5416952" y="4236334"/>
                                  </a:lnTo>
                                  <a:lnTo>
                                    <a:pt x="5810491" y="925975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10"/>
                              <a:srcRect/>
                              <a:stretch>
                                <a:fillRect l="-20633" r="-20633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B273AEC" id="Frihandsfigur 3" o:spid="_x0000_s1026" style="position:absolute;margin-left:104.45pt;margin-top:285pt;width:487.3pt;height:45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491,547482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" path="m5810491,925975l2176041,,,2280213,1145894,5474826,5416952,4236334,5810491,925975xe" stroked="f" strokeweight="1pt">
                    <v:fill r:id="rId11" o:title="" recolor="t" rotate="t" type="frame"/>
                    <v:stroke joinstyle="miter"/>
                    <v:path arrowok="t" o:connecttype="custom" o:connectlocs="6188595,986231;2317642,0;0,2428592;1220460,5831087;5769447,4512003;6188595,986231" o:connectangles="0,0,0,0,0,0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4384" behindDoc="0" locked="0" layoutInCell="1" allowOverlap="1" wp14:anchorId="5D68CCDD" wp14:editId="18883578">
                    <wp:simplePos x="0" y="0"/>
                    <wp:positionH relativeFrom="margin">
                      <wp:posOffset>443865</wp:posOffset>
                    </wp:positionH>
                    <wp:positionV relativeFrom="page">
                      <wp:posOffset>2918359</wp:posOffset>
                    </wp:positionV>
                    <wp:extent cx="4686300" cy="6720840"/>
                    <wp:effectExtent l="0" t="0" r="10160" b="3810"/>
                    <wp:wrapSquare wrapText="bothSides"/>
                    <wp:docPr id="131" name="Textruta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B78BDB" w14:textId="77777777" w:rsidR="005B4DF2" w:rsidRPr="000F46EF" w:rsidRDefault="00000000" w:rsidP="009E735D">
                                <w:pPr>
                                  <w:pStyle w:val="H1"/>
                                  <w:rPr>
                                    <w:color w:val="3C153B" w:themeColor="accent2"/>
                                  </w:rPr>
                                </w:pPr>
                                <w:sdt>
                                  <w:sdtPr>
                                    <w:rPr>
                                      <w:color w:val="3C153B" w:themeColor="accent2"/>
                                    </w:rPr>
                                    <w:alias w:val="Rubrik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9E735D" w:rsidRPr="000F46EF">
                                      <w:rPr>
                                        <w:color w:val="3C153B" w:themeColor="accent2"/>
                                      </w:rPr>
                                      <w:t>Cover title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3C153B" w:themeColor="accent2"/>
                                  </w:rPr>
                                  <w:alias w:val="Underrubrik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F7D40CC" w14:textId="77777777" w:rsidR="005B4DF2" w:rsidRPr="000F46EF" w:rsidRDefault="009E735D" w:rsidP="009E735D">
                                    <w:pPr>
                                      <w:pStyle w:val="H2"/>
                                      <w:rPr>
                                        <w:color w:val="3C153B" w:themeColor="accent2"/>
                                      </w:rPr>
                                    </w:pPr>
                                    <w:r w:rsidRPr="000F46EF">
                                      <w:rPr>
                                        <w:color w:val="3C153B" w:themeColor="accent2"/>
                                      </w:rPr>
                                      <w:t>Document subheader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D68CCDD" id="_x0000_t202" coordsize="21600,21600" o:spt="202" path="m,l,21600r21600,l21600,xe">
                    <v:stroke joinstyle="miter"/>
                    <v:path gradientshapeok="t" o:connecttype="rect"/>
                  </v:shapetype>
                  <v:shape id="Textruta 18" o:spid="_x0000_s1026" type="#_x0000_t202" style="position:absolute;margin-left:34.95pt;margin-top:229.8pt;width:369pt;height:529.2pt;z-index:251664384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" filled="f" stroked="f" strokeweight=".5pt">
                    <v:textbox style="mso-fit-shape-to-text:t" inset="0,0,0,0">
                      <w:txbxContent>
                        <w:p w14:paraId="6FB78BDB" w14:textId="77777777" w:rsidR="005B4DF2" w:rsidRPr="000F46EF" w:rsidRDefault="00000000" w:rsidP="009E735D">
                          <w:pPr>
                            <w:pStyle w:val="H1"/>
                            <w:rPr>
                              <w:color w:val="3C153B" w:themeColor="accent2"/>
                            </w:rPr>
                          </w:pPr>
                          <w:sdt>
                            <w:sdtPr>
                              <w:rPr>
                                <w:color w:val="3C153B" w:themeColor="accent2"/>
                              </w:rPr>
                              <w:alias w:val="Rubrik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9E735D" w:rsidRPr="000F46EF">
                                <w:rPr>
                                  <w:color w:val="3C153B" w:themeColor="accent2"/>
                                </w:rPr>
                                <w:t>Cover title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3C153B" w:themeColor="accent2"/>
                            </w:rPr>
                            <w:alias w:val="Underrubrik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F7D40CC" w14:textId="77777777" w:rsidR="005B4DF2" w:rsidRPr="000F46EF" w:rsidRDefault="009E735D" w:rsidP="009E735D">
                              <w:pPr>
                                <w:pStyle w:val="H2"/>
                                <w:rPr>
                                  <w:color w:val="3C153B" w:themeColor="accent2"/>
                                </w:rPr>
                              </w:pPr>
                              <w:r w:rsidRPr="000F46EF">
                                <w:rPr>
                                  <w:color w:val="3C153B" w:themeColor="accent2"/>
                                </w:rPr>
                                <w:t>Document subheader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C7807BF" wp14:editId="63CE0B58">
                <wp:simplePos x="0" y="0"/>
                <wp:positionH relativeFrom="column">
                  <wp:posOffset>-249555</wp:posOffset>
                </wp:positionH>
                <wp:positionV relativeFrom="paragraph">
                  <wp:posOffset>-286385</wp:posOffset>
                </wp:positionV>
                <wp:extent cx="2477820" cy="723600"/>
                <wp:effectExtent l="0" t="0" r="0" b="635"/>
                <wp:wrapNone/>
                <wp:docPr id="713409045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3409045" name="Bildobjekt 2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7820" cy="72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72960A74" wp14:editId="011BFC08">
                <wp:simplePos x="0" y="0"/>
                <wp:positionH relativeFrom="margin">
                  <wp:posOffset>-911225</wp:posOffset>
                </wp:positionH>
                <wp:positionV relativeFrom="paragraph">
                  <wp:posOffset>-935355</wp:posOffset>
                </wp:positionV>
                <wp:extent cx="7585075" cy="10720705"/>
                <wp:effectExtent l="0" t="0" r="0" b="0"/>
                <wp:wrapNone/>
                <wp:docPr id="139149316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1493161" name="Bildobjekt 1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5075" cy="10720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520F1">
            <w:br w:type="page"/>
          </w:r>
        </w:p>
      </w:sdtContent>
    </w:sdt>
    <w:p w14:paraId="48A0728B" w14:textId="77777777" w:rsidR="00E21DBC" w:rsidRPr="009E735D" w:rsidRDefault="00A64FB9" w:rsidP="00CD0758">
      <w:pPr>
        <w:pStyle w:val="Rubrik1"/>
      </w:pPr>
      <w:r w:rsidRPr="009E735D">
        <w:lastRenderedPageBreak/>
        <w:t xml:space="preserve">The main </w:t>
      </w:r>
      <w:r w:rsidRPr="00CD0758">
        <w:t>header</w:t>
      </w:r>
      <w:r w:rsidRPr="009E735D">
        <w:t xml:space="preserve"> </w:t>
      </w:r>
      <w:r w:rsidR="00574F98" w:rsidRPr="009E735D">
        <w:t>is mainly used for cover titles</w:t>
      </w:r>
    </w:p>
    <w:p w14:paraId="4E5727EB" w14:textId="77777777" w:rsidR="00E21DBC" w:rsidRPr="00E21DBC" w:rsidRDefault="00A64FB9" w:rsidP="00CD0758">
      <w:pPr>
        <w:pStyle w:val="Rubrik2"/>
      </w:pPr>
      <w:r w:rsidRPr="00A64FB9">
        <w:t xml:space="preserve">Here is the </w:t>
      </w:r>
      <w:r w:rsidRPr="00CD0758">
        <w:t>subhead</w:t>
      </w:r>
      <w:r w:rsidR="00574F98">
        <w:t xml:space="preserve"> which is used as main header within the document</w:t>
      </w:r>
    </w:p>
    <w:p w14:paraId="00A35205" w14:textId="77777777" w:rsidR="00E21DBC" w:rsidRPr="00E21DBC" w:rsidRDefault="00A64FB9" w:rsidP="00CD0758">
      <w:pPr>
        <w:pStyle w:val="Rubrik3"/>
      </w:pPr>
      <w:r w:rsidRPr="009E735D">
        <w:t>The body subhead lives here e</w:t>
      </w:r>
      <w:r w:rsidR="00E21DBC" w:rsidRPr="009E735D">
        <w:t xml:space="preserve">st latempo </w:t>
      </w:r>
      <w:r w:rsidR="00E21DBC" w:rsidRPr="00CD0758">
        <w:t>riberunt</w:t>
      </w:r>
      <w:r w:rsidR="00E21DBC" w:rsidRPr="009E735D">
        <w:t xml:space="preserve"> estium, tempos iunt</w:t>
      </w:r>
    </w:p>
    <w:p w14:paraId="148E2FA8" w14:textId="77777777" w:rsidR="00A64FB9" w:rsidRPr="00A64FB9" w:rsidRDefault="00A64FB9" w:rsidP="0085551C">
      <w:pPr>
        <w:pStyle w:val="Body"/>
      </w:pPr>
      <w:r w:rsidRPr="00A64FB9">
        <w:t>This is the body copy. The body copy should differ from the heading font to create contrast and visual hierarchy, and direct readers to the most important information first.</w:t>
      </w:r>
    </w:p>
    <w:p w14:paraId="2DC70F75" w14:textId="77777777" w:rsidR="00574F98" w:rsidRDefault="00E21DBC" w:rsidP="0085551C">
      <w:pPr>
        <w:pStyle w:val="Body"/>
      </w:pPr>
      <w:r w:rsidRPr="00E21DBC">
        <w:rPr>
          <w:b/>
          <w:bCs/>
        </w:rPr>
        <w:t>Ignatium doluptatem volenia simus</w:t>
      </w:r>
      <w:r w:rsidRPr="00E21DBC">
        <w:t xml:space="preserve"> maximin ihiliqui to eum excepudandis quidunt, ut ut lia nossita epudandel earum landem dolupta inctotatur, odit ipideliqui quaspist</w:t>
      </w:r>
      <w:r w:rsidR="00574F98">
        <w:t>.</w:t>
      </w:r>
    </w:p>
    <w:p w14:paraId="48A8CF29" w14:textId="77777777" w:rsidR="009E735D" w:rsidRDefault="009E735D" w:rsidP="0085551C">
      <w:pPr>
        <w:pStyle w:val="Body"/>
      </w:pPr>
    </w:p>
    <w:p w14:paraId="0F203D50" w14:textId="77777777" w:rsidR="00D507CA" w:rsidRDefault="00D507CA" w:rsidP="0085551C">
      <w:pPr>
        <w:pStyle w:val="Body"/>
      </w:pPr>
    </w:p>
    <w:p w14:paraId="62DCE6F3" w14:textId="77777777" w:rsidR="00D507CA" w:rsidRPr="009E735D" w:rsidRDefault="00D507CA" w:rsidP="000F0EE8">
      <w:pPr>
        <w:pStyle w:val="Citat1"/>
      </w:pPr>
      <w:r w:rsidRPr="009E735D">
        <w:t>“This is a quote earum landem dolupta inctotatur, odit ipideliqui quaspist.”</w:t>
      </w:r>
    </w:p>
    <w:p w14:paraId="4F94DDA8" w14:textId="77777777" w:rsidR="00D507CA" w:rsidRPr="000F0EE8" w:rsidRDefault="00D507CA" w:rsidP="00D507CA">
      <w:pPr>
        <w:pStyle w:val="Quotecaption"/>
        <w:rPr>
          <w:lang w:val="en-US"/>
        </w:rPr>
      </w:pPr>
      <w:r w:rsidRPr="000F0EE8">
        <w:rPr>
          <w:lang w:val="en-US"/>
        </w:rPr>
        <w:t>Jane Doe, Title</w:t>
      </w:r>
    </w:p>
    <w:p w14:paraId="1D0846A8" w14:textId="77777777" w:rsidR="00D507CA" w:rsidRDefault="00D507CA" w:rsidP="0085551C">
      <w:pPr>
        <w:pStyle w:val="Body"/>
      </w:pPr>
    </w:p>
    <w:p w14:paraId="618B5F97" w14:textId="77777777" w:rsidR="00A64FB9" w:rsidRDefault="00A64FB9" w:rsidP="000F0EE8">
      <w:pPr>
        <w:pStyle w:val="H3"/>
      </w:pPr>
    </w:p>
    <w:p w14:paraId="3ADF056A" w14:textId="77777777" w:rsidR="00574F98" w:rsidRDefault="00574F98" w:rsidP="000F0EE8">
      <w:pPr>
        <w:pStyle w:val="H3"/>
        <w:sectPr w:rsidR="00574F98" w:rsidSect="00E520F1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417" w:left="1417" w:header="720" w:footer="720" w:gutter="0"/>
          <w:pgNumType w:start="0"/>
          <w:cols w:space="720"/>
          <w:noEndnote/>
          <w:titlePg/>
          <w:docGrid w:linePitch="299"/>
        </w:sectPr>
      </w:pPr>
    </w:p>
    <w:p w14:paraId="18DF7A05" w14:textId="77777777" w:rsidR="00A64FB9" w:rsidRPr="00E21DBC" w:rsidRDefault="00A64FB9" w:rsidP="00CD0758">
      <w:pPr>
        <w:pStyle w:val="Rubrik3"/>
        <w:rPr>
          <w:bCs/>
        </w:rPr>
      </w:pPr>
      <w:r>
        <w:t xml:space="preserve">Two column – </w:t>
      </w:r>
      <w:r w:rsidRPr="00A64FB9">
        <w:rPr>
          <w:bCs/>
        </w:rPr>
        <w:t xml:space="preserve">The body subhead lives </w:t>
      </w:r>
      <w:r w:rsidRPr="009E735D">
        <w:t>here est latempo riberunt estium, tempos iunt</w:t>
      </w:r>
    </w:p>
    <w:p w14:paraId="5058C25F" w14:textId="77777777" w:rsidR="00A64FB9" w:rsidRPr="000F0EE8" w:rsidRDefault="00A64FB9" w:rsidP="00574F98">
      <w:pPr>
        <w:rPr>
          <w:lang w:val="en-US"/>
        </w:rPr>
      </w:pPr>
      <w:r w:rsidRPr="000F0EE8">
        <w:rPr>
          <w:lang w:val="en-US"/>
        </w:rPr>
        <w:t>This is the body copy. The body copy should differ from the heading font to create contrast and visual hierarchy, and direct readers to the most important information first.</w:t>
      </w:r>
    </w:p>
    <w:p w14:paraId="782584F5" w14:textId="77777777" w:rsidR="009E735D" w:rsidRDefault="009E735D" w:rsidP="00574F98">
      <w:pPr>
        <w:rPr>
          <w:lang w:val="en-US"/>
        </w:rPr>
      </w:pPr>
    </w:p>
    <w:p w14:paraId="526AB206" w14:textId="77777777" w:rsidR="00A64FB9" w:rsidRPr="00574F98" w:rsidRDefault="009E735D" w:rsidP="00574F98">
      <w:pPr>
        <w:rPr>
          <w:lang w:val="en-US"/>
        </w:rPr>
      </w:pPr>
      <w:r>
        <w:rPr>
          <w:lang w:val="en-US"/>
        </w:rPr>
        <w:t>O</w:t>
      </w:r>
      <w:r w:rsidR="00A64FB9" w:rsidRPr="00574F98">
        <w:rPr>
          <w:lang w:val="en-US"/>
        </w:rPr>
        <w:t xml:space="preserve">ptat dolut ma consed ma conet ommodit atiusapit reium ventem et restin plicimoleste con pore liber </w:t>
      </w:r>
      <w:r w:rsidR="00A64FB9" w:rsidRPr="00574F98">
        <w:rPr>
          <w:rStyle w:val="Hyperlnk"/>
          <w:lang w:val="en-US"/>
        </w:rPr>
        <w:t>cusam isquam</w:t>
      </w:r>
      <w:r w:rsidR="00A64FB9" w:rsidRPr="00574F98">
        <w:rPr>
          <w:lang w:val="en-US"/>
        </w:rPr>
        <w:t xml:space="preserve"> niminit lab imporuptus quat quiatusamus.</w:t>
      </w:r>
    </w:p>
    <w:p w14:paraId="623C764E" w14:textId="77777777" w:rsidR="00A64FB9" w:rsidRPr="00E21DBC" w:rsidRDefault="00A64FB9" w:rsidP="0085551C">
      <w:pPr>
        <w:pStyle w:val="Body"/>
      </w:pPr>
    </w:p>
    <w:p w14:paraId="44937E47" w14:textId="77777777" w:rsidR="00A64FB9" w:rsidRDefault="00A64FB9" w:rsidP="0085551C">
      <w:pPr>
        <w:pStyle w:val="Body"/>
        <w:sectPr w:rsidR="00A64FB9" w:rsidSect="004A44D5">
          <w:type w:val="continuous"/>
          <w:pgSz w:w="11906" w:h="16838"/>
          <w:pgMar w:top="1417" w:right="1417" w:bottom="1417" w:left="1417" w:header="720" w:footer="720" w:gutter="0"/>
          <w:cols w:num="2" w:space="624"/>
          <w:noEndnote/>
          <w:docGrid w:linePitch="299"/>
        </w:sectPr>
      </w:pPr>
      <w:r w:rsidRPr="00E21DBC">
        <w:rPr>
          <w:b/>
          <w:bCs/>
        </w:rPr>
        <w:t>Ignatium doluptatem volenia simus</w:t>
      </w:r>
      <w:r w:rsidRPr="00E21DBC">
        <w:t xml:space="preserve"> maximin ihiliqui to eum excepudandis quidunt, ut ut lia nossi</w:t>
      </w:r>
      <w:r w:rsidR="009E735D">
        <w:t>t.</w:t>
      </w:r>
    </w:p>
    <w:p w14:paraId="696051DE" w14:textId="77777777" w:rsidR="00A64FB9" w:rsidRDefault="00A64FB9" w:rsidP="0085551C">
      <w:pPr>
        <w:pStyle w:val="Body"/>
      </w:pPr>
    </w:p>
    <w:p w14:paraId="2F3196F4" w14:textId="77777777" w:rsidR="009E735D" w:rsidRDefault="009E735D" w:rsidP="0085551C">
      <w:pPr>
        <w:pStyle w:val="Body"/>
      </w:pPr>
    </w:p>
    <w:p w14:paraId="1C78D84C" w14:textId="77777777" w:rsidR="004E3AB9" w:rsidRPr="004E3AB9" w:rsidRDefault="004E3AB9" w:rsidP="004E3AB9">
      <w:pPr>
        <w:pStyle w:val="Textbox"/>
      </w:pPr>
      <w:r w:rsidRPr="004E3AB9">
        <w:t>This is a text/infobox ignatium doluptatem volenia simus maximin ihiliqui to eum excepudandis quidunt, ut ut lia nossita epudandel earum landem dolupta inctotatur, odit ipideliqui quaspist.</w:t>
      </w:r>
    </w:p>
    <w:p w14:paraId="630EA44A" w14:textId="77777777" w:rsidR="004E3AB9" w:rsidRDefault="004E3AB9" w:rsidP="0085551C">
      <w:pPr>
        <w:pStyle w:val="Body"/>
      </w:pPr>
    </w:p>
    <w:p w14:paraId="43C18C11" w14:textId="77777777" w:rsidR="00FC7A1D" w:rsidRDefault="00FC7A1D" w:rsidP="0085551C">
      <w:pPr>
        <w:pStyle w:val="Body"/>
      </w:pPr>
    </w:p>
    <w:p w14:paraId="73273234" w14:textId="77777777" w:rsidR="00FC7A1D" w:rsidRDefault="00FC7A1D" w:rsidP="0085551C">
      <w:pPr>
        <w:pStyle w:val="Body"/>
      </w:pPr>
    </w:p>
    <w:p w14:paraId="41BDE06A" w14:textId="77777777" w:rsidR="00FC7A1D" w:rsidRPr="0085551C" w:rsidRDefault="00FC7A1D" w:rsidP="0085551C">
      <w:pPr>
        <w:pStyle w:val="Body"/>
      </w:pPr>
      <w:r>
        <w:rPr>
          <w:noProof/>
        </w:rPr>
        <w:lastRenderedPageBreak/>
        <w:drawing>
          <wp:inline distT="0" distB="0" distL="0" distR="0" wp14:anchorId="29A063FF" wp14:editId="0929041C">
            <wp:extent cx="5760720" cy="3840480"/>
            <wp:effectExtent l="0" t="0" r="1905" b="0"/>
            <wp:docPr id="1804676679" name="Bildobjekt 3" descr="En bild som visar träd, byggnad, växt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76679" name="Bildobjekt 3" descr="En bild som visar träd, byggnad, växt, utomhus&#10;&#10;Automatiskt genererad beskrivn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70F29" w14:textId="77777777" w:rsidR="0085551C" w:rsidRDefault="0085551C" w:rsidP="0085551C"/>
    <w:p w14:paraId="22ED6AC4" w14:textId="77777777" w:rsidR="00FC7A1D" w:rsidRDefault="00FC7A1D" w:rsidP="002736F7">
      <w:pPr>
        <w:pStyle w:val="Beskrivning1"/>
      </w:pPr>
      <w:r>
        <w:t>Image caption goes hare.</w:t>
      </w:r>
    </w:p>
    <w:p w14:paraId="0925B700" w14:textId="77777777" w:rsidR="00FC7A1D" w:rsidRDefault="00FC7A1D" w:rsidP="00FC7A1D"/>
    <w:p w14:paraId="06EA2DA8" w14:textId="77777777" w:rsidR="00FC7A1D" w:rsidRDefault="00FC7A1D" w:rsidP="00FC7A1D"/>
    <w:tbl>
      <w:tblPr>
        <w:tblStyle w:val="Oformateradtabell2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C7A1D" w14:paraId="318E1551" w14:textId="77777777" w:rsidTr="008555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nil"/>
              <w:bottom w:val="nil"/>
            </w:tcBorders>
            <w:shd w:val="clear" w:color="auto" w:fill="004021"/>
          </w:tcPr>
          <w:p w14:paraId="60E6316A" w14:textId="77777777" w:rsidR="00FC7A1D" w:rsidRPr="0085551C" w:rsidRDefault="00FC7A1D" w:rsidP="000F0EE8">
            <w:pPr>
              <w:pStyle w:val="Tableheader"/>
              <w:rPr>
                <w:b w:val="0"/>
                <w:bCs/>
              </w:rPr>
            </w:pPr>
            <w:r w:rsidRPr="0085551C">
              <w:rPr>
                <w:bCs/>
              </w:rPr>
              <w:t>Table header</w:t>
            </w:r>
          </w:p>
        </w:tc>
        <w:tc>
          <w:tcPr>
            <w:tcW w:w="3021" w:type="dxa"/>
            <w:tcBorders>
              <w:top w:val="nil"/>
              <w:bottom w:val="nil"/>
            </w:tcBorders>
            <w:shd w:val="clear" w:color="auto" w:fill="004021"/>
          </w:tcPr>
          <w:p w14:paraId="7A028FDD" w14:textId="77777777" w:rsidR="00FC7A1D" w:rsidRPr="0085551C" w:rsidRDefault="0085551C" w:rsidP="000F0EE8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85551C">
              <w:rPr>
                <w:bCs/>
              </w:rPr>
              <w:t>Table header</w:t>
            </w:r>
          </w:p>
        </w:tc>
        <w:tc>
          <w:tcPr>
            <w:tcW w:w="3021" w:type="dxa"/>
            <w:tcBorders>
              <w:top w:val="nil"/>
              <w:bottom w:val="nil"/>
            </w:tcBorders>
            <w:shd w:val="clear" w:color="auto" w:fill="004021"/>
          </w:tcPr>
          <w:p w14:paraId="4F5601C0" w14:textId="77777777" w:rsidR="00FC7A1D" w:rsidRPr="0085551C" w:rsidRDefault="0085551C" w:rsidP="000F0EE8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 w:rsidRPr="0085551C">
              <w:rPr>
                <w:bCs/>
              </w:rPr>
              <w:t>Table header</w:t>
            </w:r>
          </w:p>
        </w:tc>
      </w:tr>
      <w:tr w:rsidR="00FC7A1D" w14:paraId="4795E6BE" w14:textId="77777777" w:rsidTr="00FC7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nil"/>
            </w:tcBorders>
          </w:tcPr>
          <w:p w14:paraId="32D493DA" w14:textId="77777777" w:rsidR="00FC7A1D" w:rsidRPr="0085551C" w:rsidRDefault="0085551C" w:rsidP="0085551C">
            <w:pPr>
              <w:pStyle w:val="Tableitem"/>
              <w:rPr>
                <w:b w:val="0"/>
                <w:bCs w:val="0"/>
              </w:rPr>
            </w:pPr>
            <w:r w:rsidRPr="0085551C">
              <w:rPr>
                <w:b w:val="0"/>
                <w:bCs w:val="0"/>
              </w:rPr>
              <w:t>Table item</w:t>
            </w:r>
          </w:p>
        </w:tc>
        <w:tc>
          <w:tcPr>
            <w:tcW w:w="3021" w:type="dxa"/>
            <w:tcBorders>
              <w:top w:val="nil"/>
            </w:tcBorders>
          </w:tcPr>
          <w:p w14:paraId="2038DA5B" w14:textId="77777777" w:rsidR="00FC7A1D" w:rsidRPr="0085551C" w:rsidRDefault="0085551C" w:rsidP="0085551C">
            <w:pPr>
              <w:pStyle w:val="Tableite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551C">
              <w:t>123</w:t>
            </w:r>
          </w:p>
        </w:tc>
        <w:tc>
          <w:tcPr>
            <w:tcW w:w="3021" w:type="dxa"/>
            <w:tcBorders>
              <w:top w:val="nil"/>
            </w:tcBorders>
          </w:tcPr>
          <w:p w14:paraId="401D8576" w14:textId="77777777" w:rsidR="00FC7A1D" w:rsidRPr="0085551C" w:rsidRDefault="0085551C" w:rsidP="0085551C">
            <w:pPr>
              <w:pStyle w:val="Tableite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551C">
              <w:t>123</w:t>
            </w:r>
          </w:p>
        </w:tc>
      </w:tr>
      <w:tr w:rsidR="0085551C" w14:paraId="66B540AC" w14:textId="77777777" w:rsidTr="00FC7A1D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CC1EFEC" w14:textId="77777777" w:rsidR="0085551C" w:rsidRPr="0085551C" w:rsidRDefault="0085551C" w:rsidP="0085551C">
            <w:pPr>
              <w:pStyle w:val="Tableitem"/>
              <w:rPr>
                <w:b w:val="0"/>
                <w:bCs w:val="0"/>
              </w:rPr>
            </w:pPr>
            <w:r w:rsidRPr="0085551C">
              <w:rPr>
                <w:b w:val="0"/>
                <w:bCs w:val="0"/>
              </w:rPr>
              <w:t>Table item</w:t>
            </w:r>
          </w:p>
        </w:tc>
        <w:tc>
          <w:tcPr>
            <w:tcW w:w="3021" w:type="dxa"/>
          </w:tcPr>
          <w:p w14:paraId="171E15F7" w14:textId="77777777" w:rsidR="0085551C" w:rsidRPr="0085551C" w:rsidRDefault="0085551C" w:rsidP="0085551C">
            <w:pPr>
              <w:pStyle w:val="Tableite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551C">
              <w:t>123</w:t>
            </w:r>
          </w:p>
        </w:tc>
        <w:tc>
          <w:tcPr>
            <w:tcW w:w="3021" w:type="dxa"/>
          </w:tcPr>
          <w:p w14:paraId="783D676A" w14:textId="77777777" w:rsidR="0085551C" w:rsidRPr="0085551C" w:rsidRDefault="0085551C" w:rsidP="0085551C">
            <w:pPr>
              <w:pStyle w:val="Tableite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551C">
              <w:t>123</w:t>
            </w:r>
          </w:p>
        </w:tc>
      </w:tr>
      <w:tr w:rsidR="0085551C" w14:paraId="1056E849" w14:textId="77777777" w:rsidTr="00FC7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27EE75E" w14:textId="77777777" w:rsidR="0085551C" w:rsidRPr="0085551C" w:rsidRDefault="0085551C" w:rsidP="0085551C">
            <w:pPr>
              <w:pStyle w:val="Tableitem"/>
              <w:rPr>
                <w:b w:val="0"/>
                <w:bCs w:val="0"/>
              </w:rPr>
            </w:pPr>
            <w:r w:rsidRPr="0085551C">
              <w:rPr>
                <w:b w:val="0"/>
                <w:bCs w:val="0"/>
              </w:rPr>
              <w:t>Table item</w:t>
            </w:r>
          </w:p>
        </w:tc>
        <w:tc>
          <w:tcPr>
            <w:tcW w:w="3021" w:type="dxa"/>
          </w:tcPr>
          <w:p w14:paraId="697ED5AA" w14:textId="77777777" w:rsidR="0085551C" w:rsidRPr="0085551C" w:rsidRDefault="0085551C" w:rsidP="0085551C">
            <w:pPr>
              <w:pStyle w:val="Tableite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551C">
              <w:t>123</w:t>
            </w:r>
          </w:p>
        </w:tc>
        <w:tc>
          <w:tcPr>
            <w:tcW w:w="3021" w:type="dxa"/>
          </w:tcPr>
          <w:p w14:paraId="41D7D6C4" w14:textId="77777777" w:rsidR="0085551C" w:rsidRPr="0085551C" w:rsidRDefault="0085551C" w:rsidP="0085551C">
            <w:pPr>
              <w:pStyle w:val="Tableite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551C">
              <w:t>123</w:t>
            </w:r>
          </w:p>
        </w:tc>
      </w:tr>
      <w:tr w:rsidR="0085551C" w14:paraId="49D3AFFC" w14:textId="77777777" w:rsidTr="00FC7A1D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119EC24" w14:textId="77777777" w:rsidR="0085551C" w:rsidRPr="0085551C" w:rsidRDefault="0085551C" w:rsidP="0085551C">
            <w:pPr>
              <w:pStyle w:val="Tableitem"/>
            </w:pPr>
          </w:p>
        </w:tc>
        <w:tc>
          <w:tcPr>
            <w:tcW w:w="3021" w:type="dxa"/>
          </w:tcPr>
          <w:p w14:paraId="0A85270E" w14:textId="77777777" w:rsidR="0085551C" w:rsidRPr="0085551C" w:rsidRDefault="0085551C" w:rsidP="0085551C">
            <w:pPr>
              <w:pStyle w:val="Tableite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1" w:type="dxa"/>
          </w:tcPr>
          <w:p w14:paraId="3137EEDF" w14:textId="77777777" w:rsidR="0085551C" w:rsidRPr="0085551C" w:rsidRDefault="0085551C" w:rsidP="0085551C">
            <w:pPr>
              <w:pStyle w:val="Tableite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913419E" w14:textId="77777777" w:rsidR="0085551C" w:rsidRDefault="0085551C" w:rsidP="0085551C"/>
    <w:p w14:paraId="52C939E4" w14:textId="77777777" w:rsidR="0085551C" w:rsidRDefault="0085551C" w:rsidP="002736F7">
      <w:pPr>
        <w:pStyle w:val="Beskrivning1"/>
      </w:pPr>
      <w:r>
        <w:t>Table caption goes hare.</w:t>
      </w:r>
    </w:p>
    <w:p w14:paraId="0CBEC476" w14:textId="77777777" w:rsidR="002736F7" w:rsidRDefault="002736F7" w:rsidP="002736F7"/>
    <w:p w14:paraId="0D83942C" w14:textId="77777777" w:rsidR="002736F7" w:rsidRDefault="002736F7" w:rsidP="002736F7"/>
    <w:p w14:paraId="0BD82365" w14:textId="77777777" w:rsidR="00E744A8" w:rsidRDefault="00E744A8" w:rsidP="00E744A8">
      <w:r w:rsidRPr="00E744A8">
        <w:rPr>
          <w:noProof/>
        </w:rPr>
        <w:lastRenderedPageBreak/>
        <w:drawing>
          <wp:inline distT="0" distB="0" distL="0" distR="0" wp14:anchorId="058F5651" wp14:editId="66EF1CBB">
            <wp:extent cx="4878859" cy="4111949"/>
            <wp:effectExtent l="0" t="0" r="10795" b="15875"/>
            <wp:docPr id="1194440656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88CBA1E0-1786-C2E7-ED7F-D415B028D3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DD29123" w14:textId="77777777" w:rsidR="00F42643" w:rsidRDefault="00F42643" w:rsidP="00E744A8"/>
    <w:p w14:paraId="1216D571" w14:textId="77777777" w:rsidR="00E744A8" w:rsidRDefault="00E744A8" w:rsidP="00F42643">
      <w:pPr>
        <w:pStyle w:val="Beskrivning1"/>
      </w:pPr>
      <w:r>
        <w:t>Graph caption goes hare.</w:t>
      </w:r>
    </w:p>
    <w:p w14:paraId="11070EEB" w14:textId="77777777" w:rsidR="00E744A8" w:rsidRDefault="00E744A8" w:rsidP="002736F7"/>
    <w:p w14:paraId="56D4100E" w14:textId="77777777" w:rsidR="00E744A8" w:rsidRDefault="00E744A8" w:rsidP="002736F7"/>
    <w:p w14:paraId="2078DC41" w14:textId="77777777" w:rsidR="002736F7" w:rsidRDefault="002736F7" w:rsidP="001219B8">
      <w:pPr>
        <w:pStyle w:val="Reference"/>
        <w:rPr>
          <w:lang w:val="en-US"/>
        </w:rPr>
      </w:pPr>
      <w:r w:rsidRPr="00F42643">
        <w:rPr>
          <w:lang w:val="en-US"/>
        </w:rPr>
        <w:t>This is a reference</w:t>
      </w:r>
      <w:r w:rsidR="00F42643" w:rsidRPr="00F42643">
        <w:rPr>
          <w:lang w:val="en-US"/>
        </w:rPr>
        <w:t>, which can be used to list references</w:t>
      </w:r>
      <w:r w:rsidR="00F42643">
        <w:rPr>
          <w:lang w:val="en-US"/>
        </w:rPr>
        <w:t xml:space="preserve"> at the end of a document.</w:t>
      </w:r>
    </w:p>
    <w:p w14:paraId="57A6640E" w14:textId="77777777" w:rsidR="00F42643" w:rsidRDefault="00F42643" w:rsidP="00F42643">
      <w:pPr>
        <w:pStyle w:val="Reference"/>
        <w:rPr>
          <w:lang w:val="en-US"/>
        </w:rPr>
      </w:pPr>
      <w:r w:rsidRPr="00F42643">
        <w:rPr>
          <w:lang w:val="en-US"/>
        </w:rPr>
        <w:t>This is a reference, which can be used to list references</w:t>
      </w:r>
      <w:r>
        <w:rPr>
          <w:lang w:val="en-US"/>
        </w:rPr>
        <w:t xml:space="preserve"> at the end of a document.</w:t>
      </w:r>
    </w:p>
    <w:p w14:paraId="25596101" w14:textId="77777777" w:rsidR="00F42643" w:rsidRPr="00F42643" w:rsidRDefault="00F42643" w:rsidP="00F42643">
      <w:pPr>
        <w:pStyle w:val="Reference"/>
        <w:rPr>
          <w:lang w:val="en-US"/>
        </w:rPr>
      </w:pPr>
      <w:r w:rsidRPr="00F42643">
        <w:rPr>
          <w:lang w:val="en-US"/>
        </w:rPr>
        <w:t>This is a reference, which can be used to list references</w:t>
      </w:r>
      <w:r>
        <w:rPr>
          <w:lang w:val="en-US"/>
        </w:rPr>
        <w:t xml:space="preserve"> at the end of a document.</w:t>
      </w:r>
    </w:p>
    <w:sectPr w:rsidR="00F42643" w:rsidRPr="00F42643" w:rsidSect="00A64FB9">
      <w:type w:val="continuous"/>
      <w:pgSz w:w="11906" w:h="16838"/>
      <w:pgMar w:top="1417" w:right="1417" w:bottom="1417" w:left="1417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E086C" w14:textId="77777777" w:rsidR="00E157FD" w:rsidRDefault="00E157FD" w:rsidP="00574F98">
      <w:r>
        <w:separator/>
      </w:r>
    </w:p>
  </w:endnote>
  <w:endnote w:type="continuationSeparator" w:id="0">
    <w:p w14:paraId="4F2DC617" w14:textId="77777777" w:rsidR="00E157FD" w:rsidRDefault="00E157FD" w:rsidP="00574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 (CS-brödtext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nummer"/>
      </w:rPr>
      <w:id w:val="588349750"/>
      <w:docPartObj>
        <w:docPartGallery w:val="Page Numbers (Bottom of Page)"/>
        <w:docPartUnique/>
      </w:docPartObj>
    </w:sdtPr>
    <w:sdtContent>
      <w:p w14:paraId="6E859993" w14:textId="77777777" w:rsidR="00574F98" w:rsidRDefault="00574F98" w:rsidP="00055F9A">
        <w:pPr>
          <w:pStyle w:val="Sidfot"/>
          <w:framePr w:wrap="none" w:vAnchor="text" w:hAnchor="margin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 w:rsidR="00E520F1"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14:paraId="16619DA8" w14:textId="77777777" w:rsidR="00574F98" w:rsidRDefault="00574F98" w:rsidP="00574F98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nummer"/>
      </w:rPr>
      <w:id w:val="1250698756"/>
      <w:docPartObj>
        <w:docPartGallery w:val="Page Numbers (Bottom of Page)"/>
        <w:docPartUnique/>
      </w:docPartObj>
    </w:sdtPr>
    <w:sdtContent>
      <w:p w14:paraId="5F989BE9" w14:textId="77777777" w:rsidR="00574F98" w:rsidRPr="000F46EF" w:rsidRDefault="00574F98" w:rsidP="00055F9A">
        <w:pPr>
          <w:pStyle w:val="Sidfot"/>
          <w:framePr w:wrap="none" w:vAnchor="text" w:hAnchor="margin" w:y="1"/>
          <w:rPr>
            <w:rStyle w:val="Sidnummer"/>
            <w:color w:val="3C153B" w:themeColor="accent2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14:paraId="7CA22F5A" w14:textId="77777777" w:rsidR="00574F98" w:rsidRDefault="000F46EF" w:rsidP="00574F98">
    <w:pPr>
      <w:pStyle w:val="Sidfot"/>
      <w:ind w:firstLine="3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13556C" wp14:editId="00C0B315">
          <wp:simplePos x="0" y="0"/>
          <wp:positionH relativeFrom="column">
            <wp:posOffset>4791075</wp:posOffset>
          </wp:positionH>
          <wp:positionV relativeFrom="paragraph">
            <wp:posOffset>-99728</wp:posOffset>
          </wp:positionV>
          <wp:extent cx="1450340" cy="423545"/>
          <wp:effectExtent l="0" t="0" r="0" b="0"/>
          <wp:wrapNone/>
          <wp:docPr id="25817851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178511" name="Bildobjekt 2581785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340" cy="423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7BA2CB7F" wp14:editId="2F65CEB4">
              <wp:simplePos x="0" y="0"/>
              <wp:positionH relativeFrom="column">
                <wp:posOffset>-887763</wp:posOffset>
              </wp:positionH>
              <wp:positionV relativeFrom="paragraph">
                <wp:posOffset>-328128</wp:posOffset>
              </wp:positionV>
              <wp:extent cx="7543800" cy="890337"/>
              <wp:effectExtent l="0" t="0" r="0" b="0"/>
              <wp:wrapNone/>
              <wp:docPr id="239806834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890337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8D38EC" id="Rektangel 3" o:spid="_x0000_s1026" style="position:absolute;margin-left:-69.9pt;margin-top:-25.85pt;width:594pt;height:70.1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" fillcolor="#f9f5ed [3206]" stroked="f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nummer"/>
      </w:rPr>
      <w:id w:val="-1086303249"/>
      <w:docPartObj>
        <w:docPartGallery w:val="Page Numbers (Bottom of Page)"/>
        <w:docPartUnique/>
      </w:docPartObj>
    </w:sdtPr>
    <w:sdtContent>
      <w:p w14:paraId="6245C3D9" w14:textId="77777777" w:rsidR="00574F98" w:rsidRDefault="00574F98" w:rsidP="00055F9A">
        <w:pPr>
          <w:pStyle w:val="Sidfot"/>
          <w:framePr w:wrap="none" w:vAnchor="text" w:hAnchor="margin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14:paraId="2977524C" w14:textId="77777777" w:rsidR="00574F98" w:rsidRPr="00574F98" w:rsidRDefault="00574F98" w:rsidP="00574F9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71BF2" w14:textId="77777777" w:rsidR="00E157FD" w:rsidRDefault="00E157FD" w:rsidP="00574F98">
      <w:r>
        <w:separator/>
      </w:r>
    </w:p>
  </w:footnote>
  <w:footnote w:type="continuationSeparator" w:id="0">
    <w:p w14:paraId="005361FE" w14:textId="77777777" w:rsidR="00E157FD" w:rsidRDefault="00E157FD" w:rsidP="00574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55422" w14:textId="77777777" w:rsidR="00E520F1" w:rsidRPr="00E520F1" w:rsidRDefault="00E520F1" w:rsidP="00E520F1">
    <w:pPr>
      <w:pStyle w:val="Sidhuvud"/>
    </w:pPr>
    <w:r w:rsidRPr="00E520F1">
      <w:t>This is the header of the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E44B7" w14:textId="77777777" w:rsidR="00E520F1" w:rsidRPr="00E520F1" w:rsidRDefault="00574F98">
    <w:pPr>
      <w:pStyle w:val="Sidhuvud"/>
    </w:pPr>
    <w:r w:rsidRPr="00574F98">
      <w:t>This is the header of the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1F46DC"/>
    <w:multiLevelType w:val="hybridMultilevel"/>
    <w:tmpl w:val="4510E0E2"/>
    <w:lvl w:ilvl="0" w:tplc="D4DA44A4">
      <w:start w:val="1"/>
      <w:numFmt w:val="decimal"/>
      <w:pStyle w:val="Reference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864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3EB"/>
    <w:rsid w:val="000367BB"/>
    <w:rsid w:val="000E34E6"/>
    <w:rsid w:val="000F0EE8"/>
    <w:rsid w:val="000F46EF"/>
    <w:rsid w:val="001219B8"/>
    <w:rsid w:val="001679DC"/>
    <w:rsid w:val="00253C54"/>
    <w:rsid w:val="002736F7"/>
    <w:rsid w:val="00303076"/>
    <w:rsid w:val="0033661B"/>
    <w:rsid w:val="0038622C"/>
    <w:rsid w:val="003C3077"/>
    <w:rsid w:val="003F2CB4"/>
    <w:rsid w:val="003F74B9"/>
    <w:rsid w:val="004755D7"/>
    <w:rsid w:val="004A44D5"/>
    <w:rsid w:val="004C1DFE"/>
    <w:rsid w:val="004E3AB9"/>
    <w:rsid w:val="00574F98"/>
    <w:rsid w:val="005B4DF2"/>
    <w:rsid w:val="006510D9"/>
    <w:rsid w:val="006A5A9D"/>
    <w:rsid w:val="0085551C"/>
    <w:rsid w:val="009E735D"/>
    <w:rsid w:val="00A64FB9"/>
    <w:rsid w:val="00AA7D54"/>
    <w:rsid w:val="00AC46DB"/>
    <w:rsid w:val="00AE7106"/>
    <w:rsid w:val="00B8089E"/>
    <w:rsid w:val="00C033EB"/>
    <w:rsid w:val="00C47F25"/>
    <w:rsid w:val="00C63D04"/>
    <w:rsid w:val="00CD0758"/>
    <w:rsid w:val="00D507CA"/>
    <w:rsid w:val="00DB3A32"/>
    <w:rsid w:val="00E157FD"/>
    <w:rsid w:val="00E21DBC"/>
    <w:rsid w:val="00E26031"/>
    <w:rsid w:val="00E362FA"/>
    <w:rsid w:val="00E520F1"/>
    <w:rsid w:val="00E744A8"/>
    <w:rsid w:val="00F402A0"/>
    <w:rsid w:val="00F42643"/>
    <w:rsid w:val="00FC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8DD00"/>
  <w15:chartTrackingRefBased/>
  <w15:docId w15:val="{57F2DC40-BB75-044E-ADA6-96342EC2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E21DBC"/>
    <w:rPr>
      <w:rFonts w:ascii="Fira Sans" w:hAnsi="Fira Sans"/>
      <w:color w:val="2A2F33" w:themeColor="text1" w:themeTint="F2"/>
      <w:sz w:val="22"/>
    </w:rPr>
  </w:style>
  <w:style w:type="paragraph" w:styleId="Rubrik1">
    <w:name w:val="heading 1"/>
    <w:basedOn w:val="H1"/>
    <w:next w:val="Normal"/>
    <w:link w:val="Rubrik1Char"/>
    <w:uiPriority w:val="9"/>
    <w:qFormat/>
    <w:rsid w:val="00CD0758"/>
    <w:pPr>
      <w:outlineLvl w:val="0"/>
    </w:pPr>
  </w:style>
  <w:style w:type="paragraph" w:styleId="Rubrik2">
    <w:name w:val="heading 2"/>
    <w:basedOn w:val="H2"/>
    <w:next w:val="Normal"/>
    <w:link w:val="Rubrik2Char"/>
    <w:uiPriority w:val="9"/>
    <w:unhideWhenUsed/>
    <w:qFormat/>
    <w:rsid w:val="00CD0758"/>
    <w:pPr>
      <w:outlineLvl w:val="1"/>
    </w:pPr>
  </w:style>
  <w:style w:type="paragraph" w:styleId="Rubrik3">
    <w:name w:val="heading 3"/>
    <w:basedOn w:val="H3"/>
    <w:next w:val="Normal"/>
    <w:link w:val="Rubrik3Char"/>
    <w:uiPriority w:val="9"/>
    <w:unhideWhenUsed/>
    <w:qFormat/>
    <w:rsid w:val="00CD0758"/>
    <w:pPr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aliases w:val="Hyperlink"/>
    <w:basedOn w:val="Standardstycketeckensnitt"/>
    <w:uiPriority w:val="99"/>
    <w:unhideWhenUsed/>
    <w:qFormat/>
    <w:rsid w:val="00E21DBC"/>
    <w:rPr>
      <w:color w:val="3C153B"/>
      <w:u w:val="single"/>
    </w:rPr>
  </w:style>
  <w:style w:type="paragraph" w:customStyle="1" w:styleId="Textbox">
    <w:name w:val="Textbox"/>
    <w:basedOn w:val="Normal"/>
    <w:autoRedefine/>
    <w:qFormat/>
    <w:rsid w:val="004E3AB9"/>
    <w:pPr>
      <w:pBdr>
        <w:top w:val="single" w:sz="4" w:space="6" w:color="auto"/>
        <w:bottom w:val="single" w:sz="4" w:space="6" w:color="auto"/>
      </w:pBdr>
      <w:shd w:val="pct50" w:color="F9F7F3" w:fill="FAD4BA"/>
      <w:spacing w:before="120" w:after="120" w:line="276" w:lineRule="exact"/>
      <w:ind w:left="227" w:right="227"/>
    </w:pPr>
    <w:rPr>
      <w:rFonts w:eastAsia="Times" w:cs="Times New Roman"/>
      <w:noProof/>
      <w:kern w:val="0"/>
      <w:szCs w:val="21"/>
      <w:lang w:val="en-GB" w:eastAsia="de-CH"/>
      <w14:ligatures w14:val="none"/>
    </w:rPr>
  </w:style>
  <w:style w:type="paragraph" w:customStyle="1" w:styleId="Image">
    <w:name w:val="Image"/>
    <w:basedOn w:val="Normal"/>
    <w:autoRedefine/>
    <w:qFormat/>
    <w:rsid w:val="00E362FA"/>
    <w:pPr>
      <w:framePr w:wrap="notBeside" w:vAnchor="text" w:hAnchor="page" w:xAlign="center" w:y="1"/>
      <w:spacing w:line="340" w:lineRule="atLeast"/>
    </w:pPr>
    <w:rPr>
      <w:rFonts w:ascii="Myriad Pro" w:hAnsi="Myriad Pro" w:cs="Times New Roman"/>
      <w:noProof/>
      <w:spacing w:val="2"/>
      <w:kern w:val="0"/>
      <w:szCs w:val="21"/>
      <w:lang w:val="de-CH" w:eastAsia="de-CH"/>
      <w14:ligatures w14:val="none"/>
    </w:rPr>
  </w:style>
  <w:style w:type="paragraph" w:customStyle="1" w:styleId="Body">
    <w:name w:val="Body"/>
    <w:basedOn w:val="Normal"/>
    <w:autoRedefine/>
    <w:uiPriority w:val="99"/>
    <w:qFormat/>
    <w:rsid w:val="0085551C"/>
    <w:pPr>
      <w:suppressAutoHyphens/>
      <w:autoSpaceDE w:val="0"/>
      <w:autoSpaceDN w:val="0"/>
      <w:adjustRightInd w:val="0"/>
      <w:textAlignment w:val="center"/>
    </w:pPr>
    <w:rPr>
      <w:rFonts w:cs="Fira Sans"/>
      <w:color w:val="000000"/>
      <w:kern w:val="0"/>
      <w:szCs w:val="40"/>
      <w:lang w:val="en-GB"/>
    </w:rPr>
  </w:style>
  <w:style w:type="paragraph" w:customStyle="1" w:styleId="H1">
    <w:name w:val="H1"/>
    <w:basedOn w:val="Normal"/>
    <w:autoRedefine/>
    <w:uiPriority w:val="99"/>
    <w:qFormat/>
    <w:rsid w:val="009E735D"/>
    <w:pPr>
      <w:suppressAutoHyphens/>
      <w:autoSpaceDE w:val="0"/>
      <w:autoSpaceDN w:val="0"/>
      <w:adjustRightInd w:val="0"/>
      <w:spacing w:before="240" w:after="480"/>
      <w:textAlignment w:val="center"/>
    </w:pPr>
    <w:rPr>
      <w:rFonts w:ascii="Merriweather" w:hAnsi="Merriweather" w:cs="Merriweather"/>
      <w:b/>
      <w:bCs/>
      <w:color w:val="000000"/>
      <w:kern w:val="0"/>
      <w:sz w:val="80"/>
      <w:szCs w:val="100"/>
      <w:lang w:val="en-GB"/>
    </w:rPr>
  </w:style>
  <w:style w:type="paragraph" w:customStyle="1" w:styleId="H2">
    <w:name w:val="H2"/>
    <w:basedOn w:val="Normal"/>
    <w:uiPriority w:val="99"/>
    <w:rsid w:val="00A64FB9"/>
    <w:pPr>
      <w:suppressAutoHyphens/>
      <w:autoSpaceDE w:val="0"/>
      <w:autoSpaceDN w:val="0"/>
      <w:adjustRightInd w:val="0"/>
      <w:spacing w:after="360"/>
      <w:textAlignment w:val="center"/>
    </w:pPr>
    <w:rPr>
      <w:rFonts w:ascii="Merriweather" w:hAnsi="Merriweather" w:cs="Merriweather"/>
      <w:b/>
      <w:bCs/>
      <w:color w:val="000000"/>
      <w:kern w:val="0"/>
      <w:sz w:val="36"/>
      <w:szCs w:val="56"/>
      <w:lang w:val="en-GB"/>
    </w:rPr>
  </w:style>
  <w:style w:type="paragraph" w:customStyle="1" w:styleId="H3">
    <w:name w:val="H3"/>
    <w:basedOn w:val="Normal"/>
    <w:autoRedefine/>
    <w:uiPriority w:val="99"/>
    <w:qFormat/>
    <w:rsid w:val="000F0EE8"/>
    <w:pPr>
      <w:autoSpaceDE w:val="0"/>
      <w:autoSpaceDN w:val="0"/>
      <w:adjustRightInd w:val="0"/>
      <w:spacing w:after="120"/>
      <w:textAlignment w:val="center"/>
    </w:pPr>
    <w:rPr>
      <w:rFonts w:cs="Fira Sans"/>
      <w:b/>
      <w:color w:val="3C153B"/>
      <w:kern w:val="0"/>
      <w:sz w:val="24"/>
      <w:szCs w:val="22"/>
      <w:lang w:val="en-GB"/>
    </w:rPr>
  </w:style>
  <w:style w:type="paragraph" w:customStyle="1" w:styleId="Citat1">
    <w:name w:val="Citat1"/>
    <w:basedOn w:val="H3"/>
    <w:autoRedefine/>
    <w:qFormat/>
    <w:rsid w:val="009E735D"/>
    <w:pPr>
      <w:spacing w:before="120"/>
      <w:ind w:left="567"/>
    </w:pPr>
    <w:rPr>
      <w:rFonts w:ascii="Merriweather" w:hAnsi="Merriweather"/>
      <w:b w:val="0"/>
      <w:sz w:val="32"/>
    </w:rPr>
  </w:style>
  <w:style w:type="paragraph" w:customStyle="1" w:styleId="Quotecaption">
    <w:name w:val="Quote caption"/>
    <w:basedOn w:val="Normal"/>
    <w:qFormat/>
    <w:rsid w:val="00D507CA"/>
    <w:pPr>
      <w:ind w:left="567"/>
    </w:pPr>
    <w:rPr>
      <w:bCs/>
      <w:color w:val="3C153B"/>
      <w:szCs w:val="22"/>
      <w14:textFill>
        <w14:solidFill>
          <w14:srgbClr w14:val="3C153B">
            <w14:lumMod w14:val="95000"/>
            <w14:lumOff w14:val="5000"/>
          </w14:srgbClr>
        </w14:solidFill>
      </w14:textFill>
    </w:rPr>
  </w:style>
  <w:style w:type="paragraph" w:styleId="Sidhuvud">
    <w:name w:val="header"/>
    <w:basedOn w:val="Normal"/>
    <w:link w:val="SidhuvudChar"/>
    <w:autoRedefine/>
    <w:uiPriority w:val="99"/>
    <w:unhideWhenUsed/>
    <w:qFormat/>
    <w:rsid w:val="00E520F1"/>
    <w:pPr>
      <w:tabs>
        <w:tab w:val="center" w:pos="4536"/>
        <w:tab w:val="right" w:pos="9072"/>
      </w:tabs>
    </w:pPr>
    <w:rPr>
      <w:rFonts w:cs="Times New Roman (CS-brödtext)"/>
      <w:caps/>
      <w:color w:val="3C153B"/>
      <w:spacing w:val="12"/>
      <w:sz w:val="18"/>
      <w:lang w:val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E520F1"/>
    <w:rPr>
      <w:rFonts w:ascii="Fira Sans" w:hAnsi="Fira Sans" w:cs="Times New Roman (CS-brödtext)"/>
      <w:caps/>
      <w:color w:val="3C153B"/>
      <w:spacing w:val="12"/>
      <w:sz w:val="18"/>
      <w:lang w:val="en-US"/>
    </w:rPr>
  </w:style>
  <w:style w:type="paragraph" w:styleId="Sidfot">
    <w:name w:val="footer"/>
    <w:basedOn w:val="Normal"/>
    <w:link w:val="SidfotChar"/>
    <w:autoRedefine/>
    <w:uiPriority w:val="99"/>
    <w:unhideWhenUsed/>
    <w:qFormat/>
    <w:rsid w:val="00574F98"/>
    <w:pPr>
      <w:tabs>
        <w:tab w:val="center" w:pos="4536"/>
        <w:tab w:val="right" w:pos="9072"/>
      </w:tabs>
    </w:pPr>
    <w:rPr>
      <w:color w:val="3C153B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574F98"/>
    <w:rPr>
      <w:rFonts w:ascii="Fira Sans" w:hAnsi="Fira Sans"/>
      <w:color w:val="3C153B"/>
      <w:sz w:val="18"/>
    </w:rPr>
  </w:style>
  <w:style w:type="character" w:styleId="Sidnummer">
    <w:name w:val="page number"/>
    <w:basedOn w:val="Standardstycketeckensnitt"/>
    <w:uiPriority w:val="99"/>
    <w:semiHidden/>
    <w:unhideWhenUsed/>
    <w:rsid w:val="00574F98"/>
  </w:style>
  <w:style w:type="paragraph" w:customStyle="1" w:styleId="Reference">
    <w:name w:val="Reference"/>
    <w:basedOn w:val="Beskrivning1"/>
    <w:autoRedefine/>
    <w:qFormat/>
    <w:rsid w:val="001219B8"/>
    <w:pPr>
      <w:numPr>
        <w:numId w:val="1"/>
      </w:numPr>
      <w:pBdr>
        <w:left w:val="none" w:sz="0" w:space="0" w:color="auto"/>
      </w:pBdr>
      <w:ind w:left="170" w:hanging="170"/>
    </w:pPr>
    <w:rPr>
      <w:color w:val="3B3B3B" w:themeColor="text2"/>
      <w:sz w:val="16"/>
      <w14:textFill>
        <w14:solidFill>
          <w14:schemeClr w14:val="tx2">
            <w14:lumMod w14:val="65000"/>
            <w14:lumOff w14:val="35000"/>
            <w14:lumMod w14:val="95000"/>
            <w14:lumOff w14:val="5000"/>
          </w14:schemeClr>
        </w14:solidFill>
      </w14:textFill>
    </w:rPr>
  </w:style>
  <w:style w:type="paragraph" w:customStyle="1" w:styleId="Diagram">
    <w:name w:val="Diagram"/>
    <w:basedOn w:val="Normal"/>
    <w:autoRedefine/>
    <w:qFormat/>
    <w:rsid w:val="00E744A8"/>
  </w:style>
  <w:style w:type="paragraph" w:customStyle="1" w:styleId="Beskrivning1">
    <w:name w:val="Beskrivning1"/>
    <w:basedOn w:val="Quotecaption"/>
    <w:autoRedefine/>
    <w:qFormat/>
    <w:rsid w:val="00F42643"/>
    <w:pPr>
      <w:pBdr>
        <w:left w:val="single" w:sz="4" w:space="6" w:color="auto"/>
      </w:pBdr>
      <w:spacing w:before="120"/>
      <w:ind w:left="0"/>
    </w:pPr>
    <w:rPr>
      <w:color w:val="202427" w:themeColor="text1"/>
      <w:sz w:val="18"/>
      <w14:textFill>
        <w14:solidFill>
          <w14:schemeClr w14:val="tx1">
            <w14:lumMod w14:val="65000"/>
            <w14:lumOff w14:val="35000"/>
            <w14:lumMod w14:val="95000"/>
            <w14:lumOff w14:val="5000"/>
          </w14:schemeClr>
        </w14:solidFill>
      </w14:textFill>
    </w:rPr>
  </w:style>
  <w:style w:type="table" w:styleId="Tabellrutnt">
    <w:name w:val="Table Grid"/>
    <w:basedOn w:val="Normaltabell"/>
    <w:uiPriority w:val="39"/>
    <w:rsid w:val="00FC7A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formateradtabell2">
    <w:name w:val="Plain Table 2"/>
    <w:basedOn w:val="Normaltabell"/>
    <w:uiPriority w:val="42"/>
    <w:rsid w:val="00FC7A1D"/>
    <w:tblPr>
      <w:tblStyleRowBandSize w:val="1"/>
      <w:tblStyleColBandSize w:val="1"/>
      <w:tblBorders>
        <w:top w:val="single" w:sz="4" w:space="0" w:color="85929B" w:themeColor="text1" w:themeTint="80"/>
        <w:bottom w:val="single" w:sz="4" w:space="0" w:color="85929B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929B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929B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929B" w:themeColor="text1" w:themeTint="80"/>
          <w:right w:val="single" w:sz="4" w:space="0" w:color="85929B" w:themeColor="text1" w:themeTint="80"/>
        </w:tcBorders>
      </w:tcPr>
    </w:tblStylePr>
    <w:tblStylePr w:type="band2Vert">
      <w:tblPr/>
      <w:tcPr>
        <w:tcBorders>
          <w:left w:val="single" w:sz="4" w:space="0" w:color="85929B" w:themeColor="text1" w:themeTint="80"/>
          <w:right w:val="single" w:sz="4" w:space="0" w:color="85929B" w:themeColor="text1" w:themeTint="80"/>
        </w:tcBorders>
      </w:tcPr>
    </w:tblStylePr>
    <w:tblStylePr w:type="band1Horz">
      <w:tblPr/>
      <w:tcPr>
        <w:tcBorders>
          <w:top w:val="single" w:sz="4" w:space="0" w:color="85929B" w:themeColor="text1" w:themeTint="80"/>
          <w:bottom w:val="single" w:sz="4" w:space="0" w:color="85929B" w:themeColor="text1" w:themeTint="80"/>
        </w:tcBorders>
      </w:tcPr>
    </w:tblStylePr>
  </w:style>
  <w:style w:type="table" w:customStyle="1" w:styleId="Tabledesign">
    <w:name w:val="Table design"/>
    <w:basedOn w:val="Normaltabell"/>
    <w:uiPriority w:val="99"/>
    <w:rsid w:val="00FC7A1D"/>
    <w:rPr>
      <w:rFonts w:ascii="Fira Sans" w:hAnsi="Fira Sans"/>
      <w:sz w:val="22"/>
    </w:rPr>
    <w:tblPr>
      <w:tblBorders>
        <w:top w:val="single" w:sz="4" w:space="0" w:color="3C153B"/>
        <w:bottom w:val="single" w:sz="4" w:space="0" w:color="3C153B"/>
      </w:tblBorders>
    </w:tblPr>
    <w:tcPr>
      <w:shd w:val="clear" w:color="auto" w:fill="auto"/>
    </w:tcPr>
  </w:style>
  <w:style w:type="paragraph" w:customStyle="1" w:styleId="Tableheader">
    <w:name w:val="Table header"/>
    <w:basedOn w:val="H3"/>
    <w:qFormat/>
    <w:rsid w:val="0085551C"/>
    <w:pPr>
      <w:spacing w:before="120"/>
    </w:pPr>
    <w:rPr>
      <w:b w:val="0"/>
      <w:bCs/>
      <w:color w:val="FFFFFF" w:themeColor="background1"/>
    </w:rPr>
  </w:style>
  <w:style w:type="paragraph" w:customStyle="1" w:styleId="Tableitem">
    <w:name w:val="Table item"/>
    <w:basedOn w:val="Normal"/>
    <w:autoRedefine/>
    <w:qFormat/>
    <w:rsid w:val="0085551C"/>
    <w:pPr>
      <w:spacing w:before="120" w:after="120"/>
    </w:pPr>
  </w:style>
  <w:style w:type="paragraph" w:styleId="Ingetavstnd">
    <w:name w:val="No Spacing"/>
    <w:link w:val="IngetavstndChar"/>
    <w:uiPriority w:val="1"/>
    <w:qFormat/>
    <w:rsid w:val="003F74B9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3F74B9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Rubrik1Char">
    <w:name w:val="Rubrik 1 Char"/>
    <w:basedOn w:val="Standardstycketeckensnitt"/>
    <w:link w:val="Rubrik1"/>
    <w:uiPriority w:val="9"/>
    <w:rsid w:val="00CD0758"/>
    <w:rPr>
      <w:rFonts w:ascii="Merriweather" w:hAnsi="Merriweather" w:cs="Merriweather"/>
      <w:b/>
      <w:bCs/>
      <w:color w:val="000000"/>
      <w:kern w:val="0"/>
      <w:sz w:val="80"/>
      <w:szCs w:val="100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CD0758"/>
    <w:rPr>
      <w:rFonts w:ascii="Merriweather" w:hAnsi="Merriweather" w:cs="Merriweather"/>
      <w:b/>
      <w:bCs/>
      <w:color w:val="000000"/>
      <w:kern w:val="0"/>
      <w:sz w:val="36"/>
      <w:szCs w:val="56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CD0758"/>
    <w:rPr>
      <w:rFonts w:ascii="Fira Sans" w:hAnsi="Fira Sans" w:cs="Fira Sans"/>
      <w:b/>
      <w:color w:val="3C153B"/>
      <w:kern w:val="0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ny583/Library/CloudStorage/Box-Box/Mistra%20EC/Grafisk%20profil/Grafisk%20profil%20Azote/MistraEC_Word_template_A4_v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kalkylblad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bg2">
                    <a:lumMod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600" b="0" i="0" dirty="0">
                <a:solidFill>
                  <a:schemeClr val="bg2">
                    <a:lumMod val="25000"/>
                  </a:schemeClr>
                </a:solidFill>
                <a:latin typeface="Fira Sans" panose="020B0503050000020004" pitchFamily="34" charset="0"/>
              </a:rPr>
              <a:t>Diagramrubrik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bg2">
                  <a:lumMod val="2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Blad1!$A$2:$A$4</c:f>
              <c:strCache>
                <c:ptCount val="3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</c:strCache>
            </c:strRef>
          </c:cat>
          <c:val>
            <c:numRef>
              <c:f>Blad1!$B$2:$B$4</c:f>
              <c:numCache>
                <c:formatCode>General</c:formatCode>
                <c:ptCount val="3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BF-E845-B6BD-A4F522EE45D5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Serie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Blad1!$A$2:$A$4</c:f>
              <c:strCache>
                <c:ptCount val="3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</c:strCache>
            </c:strRef>
          </c:cat>
          <c:val>
            <c:numRef>
              <c:f>Blad1!$C$2:$C$4</c:f>
              <c:numCache>
                <c:formatCode>General</c:formatCode>
                <c:ptCount val="3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BF-E845-B6BD-A4F522EE45D5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Blad1!$A$2:$A$4</c:f>
              <c:strCache>
                <c:ptCount val="3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</c:strCache>
            </c:strRef>
          </c:cat>
          <c:val>
            <c:numRef>
              <c:f>Blad1!$D$2:$D$4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BF-E845-B6BD-A4F522EE45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5234879"/>
        <c:axId val="1585237151"/>
      </c:barChart>
      <c:catAx>
        <c:axId val="1585234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2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Fira Sans Medium" panose="020B0503050000020004" pitchFamily="34" charset="0"/>
                <a:ea typeface="+mn-ea"/>
                <a:cs typeface="+mn-cs"/>
              </a:defRPr>
            </a:pPr>
            <a:endParaRPr lang="sv-SE"/>
          </a:p>
        </c:txPr>
        <c:crossAx val="1585237151"/>
        <c:crosses val="autoZero"/>
        <c:auto val="1"/>
        <c:lblAlgn val="ctr"/>
        <c:lblOffset val="100"/>
        <c:noMultiLvlLbl val="0"/>
      </c:catAx>
      <c:valAx>
        <c:axId val="1585237151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bg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sv-SE"/>
          </a:p>
        </c:txPr>
        <c:crossAx val="1585234879"/>
        <c:crosses val="autoZero"/>
        <c:crossBetween val="between"/>
        <c:majorUnit val="1"/>
      </c:valAx>
      <c:spPr>
        <a:noFill/>
        <a:ln w="57150">
          <a:noFill/>
        </a:ln>
        <a:effectLst/>
      </c:spPr>
    </c:plotArea>
    <c:legend>
      <c:legendPos val="b"/>
      <c:layout>
        <c:manualLayout>
          <c:xMode val="edge"/>
          <c:yMode val="edge"/>
          <c:x val="0.26771755211305642"/>
          <c:y val="0.9161873996218135"/>
          <c:w val="0.46456489577388715"/>
          <c:h val="8.38125103115785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bg2">
                  <a:lumMod val="50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Mistra EC">
      <a:dk1>
        <a:srgbClr val="202427"/>
      </a:dk1>
      <a:lt1>
        <a:srgbClr val="FFFFFF"/>
      </a:lt1>
      <a:dk2>
        <a:srgbClr val="3B3B3B"/>
      </a:dk2>
      <a:lt2>
        <a:srgbClr val="E8E8E8"/>
      </a:lt2>
      <a:accent1>
        <a:srgbClr val="004020"/>
      </a:accent1>
      <a:accent2>
        <a:srgbClr val="3C153B"/>
      </a:accent2>
      <a:accent3>
        <a:srgbClr val="F9F5ED"/>
      </a:accent3>
      <a:accent4>
        <a:srgbClr val="BDFFA1"/>
      </a:accent4>
      <a:accent5>
        <a:srgbClr val="FAD3BA"/>
      </a:accent5>
      <a:accent6>
        <a:srgbClr val="FFFBEF"/>
      </a:accent6>
      <a:hlink>
        <a:srgbClr val="3C153A"/>
      </a:hlink>
      <a:folHlink>
        <a:srgbClr val="FAD3B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f0d98b-3e1b-45be-9fdb-9d87c6ee8eaf">
      <Terms xmlns="http://schemas.microsoft.com/office/infopath/2007/PartnerControls"/>
    </lcf76f155ced4ddcb4097134ff3c332f>
    <TaxCatchAll xmlns="531782a8-56d6-4c15-b386-1db1e4e2f5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F737DD6A4E8C4DAD2EC844A18F4A5F" ma:contentTypeVersion="19" ma:contentTypeDescription="Skapa ett nytt dokument." ma:contentTypeScope="" ma:versionID="95500253a8e38e39d5432996224ec75a">
  <xsd:schema xmlns:xsd="http://www.w3.org/2001/XMLSchema" xmlns:xs="http://www.w3.org/2001/XMLSchema" xmlns:p="http://schemas.microsoft.com/office/2006/metadata/properties" xmlns:ns2="92f0d98b-3e1b-45be-9fdb-9d87c6ee8eaf" xmlns:ns3="531782a8-56d6-4c15-b386-1db1e4e2f53e" targetNamespace="http://schemas.microsoft.com/office/2006/metadata/properties" ma:root="true" ma:fieldsID="ef191a7802db2b8fce032cfafbcd3295" ns2:_="" ns3:_="">
    <xsd:import namespace="92f0d98b-3e1b-45be-9fdb-9d87c6ee8eaf"/>
    <xsd:import namespace="531782a8-56d6-4c15-b386-1db1e4e2f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0d98b-3e1b-45be-9fdb-9d87c6ee8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OCR" ma:index="12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7fc75cc7-a35a-460a-8f27-7492171721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782a8-56d6-4c15-b386-1db1e4e2f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5356929-1bfc-42b7-800c-f4862227a496}" ma:internalName="TaxCatchAll" ma:readOnly="false" ma:showField="CatchAllData" ma:web="531782a8-56d6-4c15-b386-1db1e4e2f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ehållstyp"/>
        <xsd:element ref="dc:title" minOccurs="0" maxOccurs="1" ma:index="1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39AD4E-43D4-4B5D-8FE4-4DF6F00D61F5}">
  <ds:schemaRefs>
    <ds:schemaRef ds:uri="http://schemas.microsoft.com/office/2006/metadata/properties"/>
    <ds:schemaRef ds:uri="http://schemas.microsoft.com/office/infopath/2007/PartnerControls"/>
    <ds:schemaRef ds:uri="92f0d98b-3e1b-45be-9fdb-9d87c6ee8eaf"/>
    <ds:schemaRef ds:uri="531782a8-56d6-4c15-b386-1db1e4e2f53e"/>
  </ds:schemaRefs>
</ds:datastoreItem>
</file>

<file path=customXml/itemProps2.xml><?xml version="1.0" encoding="utf-8"?>
<ds:datastoreItem xmlns:ds="http://schemas.openxmlformats.org/officeDocument/2006/customXml" ds:itemID="{7168B8C4-B880-428F-AE5B-3C8945660F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7DDBBB-3FCC-4EE6-9618-313FD144E5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f0d98b-3e1b-45be-9fdb-9d87c6ee8eaf"/>
    <ds:schemaRef ds:uri="531782a8-56d6-4c15-b386-1db1e4e2f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MistraEC_Word_template_A4_v2.dotx</Template>
  <TotalTime>1</TotalTime>
  <Pages>4</Pages>
  <Words>282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Cover title</vt:lpstr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title</dc:title>
  <dc:subject>Document subheader</dc:subject>
  <dc:creator>Maria Nyström</dc:creator>
  <cp:keywords/>
  <dc:description/>
  <cp:lastModifiedBy>Maria Nyström</cp:lastModifiedBy>
  <cp:revision>1</cp:revision>
  <cp:lastPrinted>2024-02-16T07:55:00Z</cp:lastPrinted>
  <dcterms:created xsi:type="dcterms:W3CDTF">2024-11-11T09:16:00Z</dcterms:created>
  <dcterms:modified xsi:type="dcterms:W3CDTF">2024-11-11T09:17:00Z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0x01010022F737DD6A4E8C4DAD2EC844A18F4A5F</vt:lpwstr>
  </property>
</Properties>
</file>